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E6" w:rsidRDefault="000814E6">
      <w:pPr>
        <w:rPr>
          <w:rtl/>
          <w:lang w:bidi="ar-JO"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9116AE" w:rsidP="009116AE">
      <w:pPr>
        <w:tabs>
          <w:tab w:val="left" w:pos="8951"/>
        </w:tabs>
        <w:jc w:val="left"/>
        <w:rPr>
          <w:rtl/>
        </w:rPr>
      </w:pPr>
      <w:r>
        <w:rPr>
          <w:rtl/>
        </w:rPr>
        <w:tab/>
      </w:r>
    </w:p>
    <w:p w:rsidR="0034344E" w:rsidRDefault="0034344E">
      <w:pPr>
        <w:rPr>
          <w:rtl/>
        </w:rPr>
      </w:pPr>
    </w:p>
    <w:p w:rsidR="0034344E" w:rsidRDefault="003C3D31">
      <w:pPr>
        <w:rPr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65405</wp:posOffset>
                </wp:positionV>
                <wp:extent cx="2085975" cy="257175"/>
                <wp:effectExtent l="0" t="0" r="0" b="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0592" w:rsidRDefault="00FE168D" w:rsidP="00640592">
                            <w:pPr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اسم الدرس</w:t>
                            </w:r>
                            <w:r w:rsidR="00640592" w:rsidRPr="00C3234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r w:rsidR="00640592">
                              <w:rPr>
                                <w:rFonts w:hint="cs"/>
                                <w:rtl/>
                              </w:rPr>
                              <w:t xml:space="preserve"> ...............................</w:t>
                            </w:r>
                          </w:p>
                          <w:p w:rsidR="00640592" w:rsidRPr="00640592" w:rsidRDefault="00640592" w:rsidP="00640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5.15pt;width:16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upjgA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K7E&#10;SJEeOHrgo0fXekSvQnkG42qwujdg50fYBtOYqjN3mn52SOmbjqgNv7JWDx0nDMLLws3k5OqE4wLI&#10;eninGbghW68j0NjaPtQOqoEAHWh6PFITQqGwmaeLsppDiBTO8nKewTy4IPXhtrHOv+G6R2HSYAvU&#10;R3Syu3N+Mj2YBGdOS8FWQsq4sJv1jbRoR0Amq/jt0Z+ZSRWMlQ7XJsRpB4IEH+EshBtp/1ZleZFe&#10;59Vsdb6Yz4pVUc6qebqYpVl1XZ2nRVXcrr6HALOi7gRjXN0JxQ8SzIq/o3jfDJN4ogjR0OCqzMuJ&#10;oj8mmcbvd0n2wkNHStE3eHE0InUg9rVikDapPRFymifPw4+EQA0O/1iVKIPA/KQBP65HQAnaWGv2&#10;CIKwGvgC1uEZgUmn7VeMBmjJBrsvW2I5RvKtAlFVWVGEHo6LopznsLCnJ+vTE6IoQDXYYzRNb/zU&#10;91tjxaYDT5OMlb4CIbYiauQpqr18oe1iMvsnIvT16TpaPT1kyx8AAAD//wMAUEsDBBQABgAIAAAA&#10;IQDOlwUi3QAAAAoBAAAPAAAAZHJzL2Rvd25yZXYueG1sTI9BTsMwEEX3SNzBGiQ2iNo0pCkhTgVI&#10;ILYtPcAkniYR8TiK3Sa9Pe6KLkf/6c/7xWa2vTjR6DvHGp4WCgRx7UzHjYb9z+fjGoQPyAZ7x6Th&#10;TB425e1NgblxE2/ptAuNiCXsc9TQhjDkUvq6JYt+4QbimB3caDHEc2ykGXGK5baXS6VW0mLH8UOL&#10;A320VP/ujlbD4Xt6SF+m6ivss+3z6h27rHJnre/v5rdXEIHm8A/DRT+qQxmdKndk40WvIVNJGtEY&#10;qATEBVDJMq6rNKRqDbIs5PWE8g8AAP//AwBQSwECLQAUAAYACAAAACEAtoM4kv4AAADhAQAAEwAA&#10;AAAAAAAAAAAAAAAAAAAAW0NvbnRlbnRfVHlwZXNdLnhtbFBLAQItABQABgAIAAAAIQA4/SH/1gAA&#10;AJQBAAALAAAAAAAAAAAAAAAAAC8BAABfcmVscy8ucmVsc1BLAQItABQABgAIAAAAIQD/5upjgAIA&#10;ABAFAAAOAAAAAAAAAAAAAAAAAC4CAABkcnMvZTJvRG9jLnhtbFBLAQItABQABgAIAAAAIQDOlwUi&#10;3QAAAAoBAAAPAAAAAAAAAAAAAAAAANoEAABkcnMvZG93bnJldi54bWxQSwUGAAAAAAQABADzAAAA&#10;5AUAAAAA&#10;" stroked="f">
                <v:textbox>
                  <w:txbxContent>
                    <w:p w:rsidR="00640592" w:rsidRDefault="00FE168D" w:rsidP="00640592">
                      <w:pPr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اسم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الدرس</w:t>
                      </w:r>
                      <w:r w:rsidR="00640592" w:rsidRPr="00C3234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640592">
                        <w:rPr>
                          <w:rFonts w:hint="cs"/>
                          <w:rtl/>
                        </w:rPr>
                        <w:t xml:space="preserve"> ...............................</w:t>
                      </w:r>
                    </w:p>
                    <w:p w:rsidR="00640592" w:rsidRPr="00640592" w:rsidRDefault="00640592" w:rsidP="00640592"/>
                  </w:txbxContent>
                </v:textbox>
              </v:shape>
            </w:pict>
          </mc:Fallback>
        </mc:AlternateContent>
      </w:r>
    </w:p>
    <w:p w:rsidR="00640592" w:rsidRPr="00640592" w:rsidRDefault="00640592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34344E" w:rsidRPr="00A33E0B" w:rsidRDefault="009116AE">
      <w:pPr>
        <w:rPr>
          <w:b/>
          <w:bCs/>
          <w:sz w:val="36"/>
          <w:szCs w:val="36"/>
          <w:rtl/>
        </w:rPr>
      </w:pPr>
      <w:r w:rsidRPr="00A33E0B">
        <w:rPr>
          <w:rFonts w:hint="cs"/>
          <w:b/>
          <w:bCs/>
          <w:sz w:val="36"/>
          <w:szCs w:val="36"/>
          <w:rtl/>
        </w:rPr>
        <w:t>ورق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ة عم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ل</w:t>
      </w:r>
      <w:r w:rsidR="003C3D31">
        <w:rPr>
          <w:rFonts w:hint="cs"/>
          <w:b/>
          <w:bCs/>
          <w:sz w:val="36"/>
          <w:szCs w:val="36"/>
          <w:rtl/>
        </w:rPr>
        <w:t xml:space="preserve"> موجهة</w:t>
      </w:r>
    </w:p>
    <w:p w:rsidR="009116AE" w:rsidRDefault="009116AE" w:rsidP="009116AE">
      <w:pPr>
        <w:ind w:left="543" w:right="426"/>
        <w:jc w:val="left"/>
        <w:rPr>
          <w:b/>
          <w:bCs/>
          <w:sz w:val="36"/>
          <w:szCs w:val="36"/>
          <w:rtl/>
        </w:rPr>
      </w:pPr>
    </w:p>
    <w:tbl>
      <w:tblPr>
        <w:tblStyle w:val="a5"/>
        <w:bidiVisual/>
        <w:tblW w:w="0" w:type="auto"/>
        <w:tblInd w:w="543" w:type="dxa"/>
        <w:tblLook w:val="04A0" w:firstRow="1" w:lastRow="0" w:firstColumn="1" w:lastColumn="0" w:noHBand="0" w:noVBand="1"/>
      </w:tblPr>
      <w:tblGrid>
        <w:gridCol w:w="1911"/>
        <w:gridCol w:w="1911"/>
        <w:gridCol w:w="1910"/>
        <w:gridCol w:w="1911"/>
        <w:gridCol w:w="1911"/>
      </w:tblGrid>
      <w:tr w:rsidR="00DE17EE" w:rsidTr="00DE17EE">
        <w:trPr>
          <w:trHeight w:val="479"/>
        </w:trPr>
        <w:tc>
          <w:tcPr>
            <w:tcW w:w="5732" w:type="dxa"/>
            <w:gridSpan w:val="3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نوع ورقة العمل</w:t>
            </w:r>
          </w:p>
        </w:tc>
        <w:tc>
          <w:tcPr>
            <w:tcW w:w="3822" w:type="dxa"/>
            <w:gridSpan w:val="2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أسلوب التعلم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تأكيدي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علاجي</w:t>
            </w:r>
          </w:p>
        </w:tc>
        <w:tc>
          <w:tcPr>
            <w:tcW w:w="1910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إ</w:t>
            </w:r>
            <w:r w:rsidR="00DE17EE">
              <w:rPr>
                <w:rFonts w:hint="cs"/>
                <w:b/>
                <w:bCs/>
                <w:sz w:val="36"/>
                <w:szCs w:val="36"/>
                <w:rtl/>
              </w:rPr>
              <w:t>ثرائي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فردي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جماعي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0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DE17EE" w:rsidRDefault="003C3D31" w:rsidP="009116AE">
      <w:pPr>
        <w:ind w:left="543" w:right="426"/>
        <w:jc w:val="lef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161289</wp:posOffset>
                </wp:positionV>
                <wp:extent cx="4371975" cy="428625"/>
                <wp:effectExtent l="0" t="114300" r="66675" b="28575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7197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4727" dir="17042175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DE17EE" w:rsidRPr="00CD683F" w:rsidRDefault="00382BE0" w:rsidP="00382BE0">
                            <w:pPr>
                              <w:ind w:right="426"/>
                              <w:rPr>
                                <w:rFonts w:cs="PT Bold Heading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82BE0">
                              <w:rPr>
                                <w:rFonts w:cs="PT Bold Heading" w:hint="cs"/>
                                <w:sz w:val="28"/>
                                <w:szCs w:val="28"/>
                                <w:rtl/>
                              </w:rPr>
                              <w:t>أقرأ ثم أستخرج المطلوب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8C6F83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89.25pt;margin-top:12.7pt;width:344.2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sGdwIAAPsEAAAOAAAAZHJzL2Uyb0RvYy54bWysVNtu1DAQfUfiHyy/01zIbtqo2apqKULi&#10;UlEQz17bSQyObcbezZavZ+xNly1FPCASKfLEnjNz5sz4/GI3arKV4JU1LS1Ockqk4VYo07f086eb&#10;F6eU+MCMYNoa2dJ76enF6vmz88k1srSD1UICQRDjm8m1dAjBNVnm+SBH5k+skwY3OwsjC2hCnwlg&#10;E6KPOivzfJlNFoQDy6X3+Pd6v0lXCb/rJA8fus7LQHRLMbeQvpC+6/jNVues6YG5QfE5DfYPWYxM&#10;GQx6gLpmgZENqCdQo+Jgve3CCbdjZrtOcZk4IJsi/43N3cCcTFywON4dyuT/Hyx/v70FogRqV1Fi&#10;2IgaXW6CTaFJFeszOd/gsTt3C5Ghd28t/+aJsVcDM728BLDTIJnArIp4PnvkEA2PrmQ9vbMC0Rmi&#10;p1LtOhgjIBaB7JIi9wdF5C4Qjj+rl3VxVi8o4bhXlafLcpFCsObB24EPr6UdSVy0FOzGiI8oewrB&#10;tm99SLKImRsTXynpRo0ib5kmxXK5rGfE+XDGmgfMRNdqJW6U1smAfn2lgaBrS2/SMzv742PakKml&#10;ZwtM9u8QeXr+BJF4pOaMpX1lRFoHpvR+jVlqE8FlavKZpt0ECXeDmIhQsRpFXtVlTdHCli/qvCqL&#10;WEymexxWHoASsOGLCkOSO1b/CcvTPL5zigd8VPlR6KR5lHnfLmG33u2bKjrGFlhbcY9NgOGS0nhj&#10;4GKw8IOSCaevpf77hoGkRL8x2EhnRVXFcU1GtahLNOB4Z328wwxHqJYGpJaWV2E/4hsHqh9iIRIx&#10;Y2Nrdyo8dOk+q7llccISrfk2iCN8bKdTv+6s1U8AAAD//wMAUEsDBBQABgAIAAAAIQCYCYwl4AAA&#10;AAkBAAAPAAAAZHJzL2Rvd25yZXYueG1sTI9BS8NAEIXvgv9hGcGL2I3BtGnMpqggReilaQWP2+yY&#10;BLOzIbtJ03/veNLjYz7efC/fzLYTEw6+daTgYRGBQKqcaalWcDy83acgfNBkdOcIFVzQw6a4vsp1&#10;ZtyZ9jiVoRZcQj7TCpoQ+kxKXzVotV+4HolvX26wOnAcamkGfeZy28k4ipbS6pb4Q6N7fG2w+i5H&#10;q2C/ffn43N7V8Zhcju92dygnmZZK3d7Mz08gAs7hD4ZffVaHgp1ObiTjRcd5lSaMKoiTRxAMpMsV&#10;jzspWMdrkEUu/y8ofgAAAP//AwBQSwECLQAUAAYACAAAACEAtoM4kv4AAADhAQAAEwAAAAAAAAAA&#10;AAAAAAAAAAAAW0NvbnRlbnRfVHlwZXNdLnhtbFBLAQItABQABgAIAAAAIQA4/SH/1gAAAJQBAAAL&#10;AAAAAAAAAAAAAAAAAC8BAABfcmVscy8ucmVsc1BLAQItABQABgAIAAAAIQBHElsGdwIAAPsEAAAO&#10;AAAAAAAAAAAAAAAAAC4CAABkcnMvZTJvRG9jLnhtbFBLAQItABQABgAIAAAAIQCYCYwl4AAAAAkB&#10;AAAPAAAAAAAAAAAAAAAAANEEAABkcnMvZG93bnJldi54bWxQSwUGAAAAAAQABADzAAAA3gUAAAAA&#10;">
                <v:shadow on="t" offset=",-8pt"/>
                <v:textbox>
                  <w:txbxContent>
                    <w:p w:rsidR="00DE17EE" w:rsidRPr="00CD683F" w:rsidRDefault="00382BE0" w:rsidP="00382BE0">
                      <w:pPr>
                        <w:ind w:right="426"/>
                        <w:rPr>
                          <w:rFonts w:cs="PT Bold Heading"/>
                          <w:b/>
                          <w:bCs/>
                          <w:sz w:val="36"/>
                          <w:szCs w:val="36"/>
                        </w:rPr>
                      </w:pPr>
                      <w:r w:rsidRPr="00382BE0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>أقرأ ثم أستخرج المطلوب</w:t>
                      </w:r>
                      <w:r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8C6F83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E17EE" w:rsidRPr="00A33E0B" w:rsidRDefault="00DE17EE" w:rsidP="009116AE">
      <w:pPr>
        <w:ind w:left="543" w:right="426"/>
        <w:jc w:val="left"/>
        <w:rPr>
          <w:b/>
          <w:bCs/>
          <w:sz w:val="36"/>
          <w:szCs w:val="36"/>
        </w:rPr>
      </w:pPr>
    </w:p>
    <w:p w:rsidR="00125D34" w:rsidRDefault="00125D34" w:rsidP="00DE17EE">
      <w:pPr>
        <w:jc w:val="left"/>
        <w:rPr>
          <w:rtl/>
        </w:rPr>
      </w:pPr>
    </w:p>
    <w:tbl>
      <w:tblPr>
        <w:tblStyle w:val="a5"/>
        <w:bidiVisual/>
        <w:tblW w:w="0" w:type="auto"/>
        <w:tblInd w:w="261" w:type="dxa"/>
        <w:tblLook w:val="04A0" w:firstRow="1" w:lastRow="0" w:firstColumn="1" w:lastColumn="0" w:noHBand="0" w:noVBand="1"/>
      </w:tblPr>
      <w:tblGrid>
        <w:gridCol w:w="538"/>
        <w:gridCol w:w="1856"/>
        <w:gridCol w:w="554"/>
        <w:gridCol w:w="1766"/>
        <w:gridCol w:w="502"/>
        <w:gridCol w:w="1805"/>
        <w:gridCol w:w="463"/>
        <w:gridCol w:w="1701"/>
      </w:tblGrid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</w:p>
        </w:tc>
        <w:tc>
          <w:tcPr>
            <w:tcW w:w="1856" w:type="dxa"/>
            <w:vAlign w:val="center"/>
          </w:tcPr>
          <w:p w:rsidR="00382BE0" w:rsidRPr="00382BE0" w:rsidRDefault="00C90106" w:rsidP="00382BE0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اسم فاعل</w:t>
            </w:r>
          </w:p>
        </w:tc>
        <w:tc>
          <w:tcPr>
            <w:tcW w:w="554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</w:p>
        </w:tc>
        <w:tc>
          <w:tcPr>
            <w:tcW w:w="1766" w:type="dxa"/>
            <w:vAlign w:val="center"/>
          </w:tcPr>
          <w:p w:rsidR="00382BE0" w:rsidRPr="00DE17EE" w:rsidRDefault="00C90106" w:rsidP="00C90106">
            <w:pPr>
              <w:jc w:val="both"/>
              <w:rPr>
                <w:sz w:val="48"/>
                <w:szCs w:val="4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اسم مفعول</w:t>
            </w:r>
          </w:p>
        </w:tc>
        <w:tc>
          <w:tcPr>
            <w:tcW w:w="502" w:type="dxa"/>
            <w:vAlign w:val="center"/>
          </w:tcPr>
          <w:p w:rsidR="00382BE0" w:rsidRPr="00382BE0" w:rsidRDefault="00382BE0" w:rsidP="00382BE0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1805" w:type="dxa"/>
            <w:vAlign w:val="center"/>
          </w:tcPr>
          <w:p w:rsidR="00382BE0" w:rsidRPr="00382BE0" w:rsidRDefault="00563DEE" w:rsidP="00382BE0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أداة</w:t>
            </w:r>
            <w:r w:rsidR="00C90106">
              <w:rPr>
                <w:rFonts w:hint="cs"/>
                <w:sz w:val="28"/>
                <w:szCs w:val="28"/>
                <w:rtl/>
              </w:rPr>
              <w:t xml:space="preserve"> استثناء</w:t>
            </w:r>
          </w:p>
        </w:tc>
        <w:tc>
          <w:tcPr>
            <w:tcW w:w="463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  <w:vAlign w:val="center"/>
          </w:tcPr>
          <w:p w:rsidR="00382BE0" w:rsidRPr="00382BE0" w:rsidRDefault="00C90106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ظرف مكان</w:t>
            </w: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DE17EE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DE17EE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DE17EE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DE17EE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DE17EE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  <w:tr w:rsidR="00382BE0" w:rsidTr="00382BE0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3C3D31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3C3D3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3C3D31">
            <w:pPr>
              <w:rPr>
                <w:sz w:val="16"/>
                <w:szCs w:val="16"/>
                <w:rtl/>
              </w:rPr>
            </w:pPr>
          </w:p>
        </w:tc>
      </w:tr>
    </w:tbl>
    <w:p w:rsidR="00382BE0" w:rsidRDefault="00382BE0" w:rsidP="003C3D31">
      <w:pPr>
        <w:rPr>
          <w:sz w:val="40"/>
          <w:szCs w:val="40"/>
        </w:rPr>
      </w:pPr>
    </w:p>
    <w:tbl>
      <w:tblPr>
        <w:tblStyle w:val="a5"/>
        <w:bidiVisual/>
        <w:tblW w:w="0" w:type="auto"/>
        <w:tblInd w:w="261" w:type="dxa"/>
        <w:tblLook w:val="04A0" w:firstRow="1" w:lastRow="0" w:firstColumn="1" w:lastColumn="0" w:noHBand="0" w:noVBand="1"/>
      </w:tblPr>
      <w:tblGrid>
        <w:gridCol w:w="538"/>
        <w:gridCol w:w="1856"/>
        <w:gridCol w:w="554"/>
        <w:gridCol w:w="1766"/>
        <w:gridCol w:w="502"/>
        <w:gridCol w:w="1805"/>
        <w:gridCol w:w="463"/>
        <w:gridCol w:w="1701"/>
      </w:tblGrid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</w:p>
        </w:tc>
        <w:tc>
          <w:tcPr>
            <w:tcW w:w="1856" w:type="dxa"/>
            <w:vAlign w:val="center"/>
          </w:tcPr>
          <w:p w:rsidR="00382BE0" w:rsidRPr="00382BE0" w:rsidRDefault="00C90106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ظرف زمان</w:t>
            </w: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</w:p>
        </w:tc>
        <w:tc>
          <w:tcPr>
            <w:tcW w:w="1766" w:type="dxa"/>
            <w:vAlign w:val="center"/>
          </w:tcPr>
          <w:p w:rsidR="00382BE0" w:rsidRPr="00DE17EE" w:rsidRDefault="00C90106" w:rsidP="00382BE0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اسم موصول</w:t>
            </w: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jc w:val="both"/>
              <w:rPr>
                <w:sz w:val="28"/>
                <w:szCs w:val="28"/>
                <w:rtl/>
              </w:rPr>
            </w:pPr>
          </w:p>
        </w:tc>
        <w:tc>
          <w:tcPr>
            <w:tcW w:w="1805" w:type="dxa"/>
            <w:vAlign w:val="center"/>
          </w:tcPr>
          <w:p w:rsidR="00382BE0" w:rsidRPr="00382BE0" w:rsidRDefault="00C90106" w:rsidP="00C90106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ضمير</w:t>
            </w: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</w:p>
        </w:tc>
        <w:tc>
          <w:tcPr>
            <w:tcW w:w="1701" w:type="dxa"/>
            <w:vAlign w:val="center"/>
          </w:tcPr>
          <w:p w:rsidR="00382BE0" w:rsidRPr="00382BE0" w:rsidRDefault="00C90106" w:rsidP="00382BE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كلمة مختومة بـ ( تنوين )</w:t>
            </w: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  <w:tr w:rsidR="00382BE0" w:rsidTr="00A9596F">
        <w:trPr>
          <w:trHeight w:val="455"/>
        </w:trPr>
        <w:tc>
          <w:tcPr>
            <w:tcW w:w="538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56" w:type="dxa"/>
            <w:vAlign w:val="center"/>
          </w:tcPr>
          <w:p w:rsidR="00382BE0" w:rsidRPr="00FE168D" w:rsidRDefault="00382BE0" w:rsidP="00A9596F">
            <w:pPr>
              <w:rPr>
                <w:sz w:val="40"/>
                <w:szCs w:val="40"/>
                <w:rtl/>
              </w:rPr>
            </w:pPr>
          </w:p>
        </w:tc>
        <w:tc>
          <w:tcPr>
            <w:tcW w:w="554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66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502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805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  <w:tc>
          <w:tcPr>
            <w:tcW w:w="463" w:type="dxa"/>
            <w:vAlign w:val="center"/>
          </w:tcPr>
          <w:p w:rsidR="00382BE0" w:rsidRPr="00382BE0" w:rsidRDefault="00382BE0" w:rsidP="00A9596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1701" w:type="dxa"/>
            <w:vAlign w:val="center"/>
          </w:tcPr>
          <w:p w:rsidR="00382BE0" w:rsidRPr="003C3D31" w:rsidRDefault="00382BE0" w:rsidP="00A9596F">
            <w:pPr>
              <w:rPr>
                <w:sz w:val="16"/>
                <w:szCs w:val="16"/>
                <w:rtl/>
              </w:rPr>
            </w:pPr>
          </w:p>
        </w:tc>
      </w:tr>
    </w:tbl>
    <w:p w:rsidR="00382BE0" w:rsidRDefault="00382BE0" w:rsidP="003C3D31">
      <w:pPr>
        <w:rPr>
          <w:sz w:val="40"/>
          <w:szCs w:val="40"/>
        </w:rPr>
      </w:pPr>
    </w:p>
    <w:p w:rsidR="003C3D31" w:rsidRPr="003C3D31" w:rsidRDefault="003C3D31" w:rsidP="003C3D31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*</w:t>
      </w:r>
      <w:r w:rsidRPr="00CD683F">
        <w:rPr>
          <w:rFonts w:cs="DecoType Naskh Extensions" w:hint="cs"/>
          <w:sz w:val="40"/>
          <w:szCs w:val="40"/>
          <w:rtl/>
        </w:rPr>
        <w:t>عبَر عن رأيك</w:t>
      </w:r>
      <w:r>
        <w:rPr>
          <w:rFonts w:hint="cs"/>
          <w:sz w:val="40"/>
          <w:szCs w:val="40"/>
          <w:rtl/>
        </w:rPr>
        <w:t xml:space="preserve"> *</w:t>
      </w:r>
    </w:p>
    <w:p w:rsidR="003C3D31" w:rsidRPr="00CD683F" w:rsidRDefault="003C3D31" w:rsidP="007103D6">
      <w:pPr>
        <w:rPr>
          <w:rFonts w:cs="PT Bold Heading"/>
          <w:rtl/>
        </w:rPr>
      </w:pPr>
      <w:r w:rsidRPr="00CD683F">
        <w:rPr>
          <w:rFonts w:cs="PT Bold Heading" w:hint="cs"/>
          <w:sz w:val="40"/>
          <w:szCs w:val="40"/>
          <w:rtl/>
        </w:rPr>
        <w:t xml:space="preserve">تلميذ </w:t>
      </w:r>
      <w:r w:rsidR="007103D6">
        <w:rPr>
          <w:rFonts w:cs="PT Bold Heading" w:hint="cs"/>
          <w:sz w:val="40"/>
          <w:szCs w:val="40"/>
          <w:rtl/>
        </w:rPr>
        <w:t>يرمي بقايا الطعام في ساحة المدرسة</w:t>
      </w:r>
    </w:p>
    <w:p w:rsidR="003C3D31" w:rsidRDefault="003C3D31" w:rsidP="003C3D31">
      <w:pPr>
        <w:rPr>
          <w:rtl/>
        </w:rPr>
      </w:pPr>
    </w:p>
    <w:p w:rsidR="003C3D31" w:rsidRDefault="003C3D31" w:rsidP="003C3D31">
      <w:r>
        <w:rPr>
          <w:rFonts w:hint="cs"/>
          <w:rtl/>
        </w:rPr>
        <w:t>................................................................................................................</w:t>
      </w:r>
    </w:p>
    <w:sectPr w:rsidR="003C3D31" w:rsidSect="003434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pgBorders w:offsetFrom="page">
        <w:top w:val="decoBlocks" w:sz="12" w:space="24" w:color="auto"/>
        <w:left w:val="decoBlocks" w:sz="12" w:space="24" w:color="auto"/>
        <w:bottom w:val="decoBlocks" w:sz="12" w:space="24" w:color="auto"/>
        <w:right w:val="decoBlock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E45" w:rsidRDefault="00BB4E45" w:rsidP="009116AE">
      <w:r>
        <w:separator/>
      </w:r>
    </w:p>
  </w:endnote>
  <w:endnote w:type="continuationSeparator" w:id="0">
    <w:p w:rsidR="00BB4E45" w:rsidRDefault="00BB4E45" w:rsidP="0091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DD" w:rsidRDefault="00AA3CD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E0B" w:rsidRDefault="003C3D31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-212090</wp:posOffset>
              </wp:positionV>
              <wp:extent cx="6416675" cy="375285"/>
              <wp:effectExtent l="0" t="0" r="0" b="5715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16675" cy="375285"/>
                        <a:chOff x="964" y="15427"/>
                        <a:chExt cx="10105" cy="591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964" y="15427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E0B" w:rsidRPr="00125D34" w:rsidRDefault="00A33E0B" w:rsidP="00A33E0B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المعلم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أتقن          لم يتقن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ولي الأمر/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0"/>
                      <wpg:cNvGrpSpPr>
                        <a:grpSpLocks/>
                      </wpg:cNvGrpSpPr>
                      <wpg:grpSpPr bwMode="auto">
                        <a:xfrm>
                          <a:off x="4670" y="15505"/>
                          <a:ext cx="1931" cy="357"/>
                          <a:chOff x="4670" y="15495"/>
                          <a:chExt cx="1931" cy="357"/>
                        </a:xfrm>
                      </wpg:grpSpPr>
                      <wps:wsp>
                        <wps:cNvPr id="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18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7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35" style="position:absolute;left:0;text-align:left;margin-left:0;margin-top:-16.7pt;width:505.25pt;height:29.55pt;z-index:-251655168;mso-position-horizontal:center;mso-position-horizontal-relative:margin" coordorigin="964,15427" coordsize="1010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0EQQAAEEOAAAOAAAAZHJzL2Uyb0RvYy54bWzsl9tu4zYQhu8L9B0I3Ts6RJItIc4i8SEo&#10;kLaL7vYBaIk6tBKpknTktOi7dziUFdlJtovdbosC6wtD4mE48w/nI3X15tA25IFJVQu+dPwLzyGM&#10;ZyKvebl0fn6/nS0cojTlOW0EZ0vnkSnnzfW331z1XcoCUYkmZ5KAEa7Svls6ldZd6roqq1hL1YXo&#10;GIfOQsiWaniVpZtL2oP1tnEDz4vdXsi8kyJjSkHr2nY612i/KFimfywKxTRplg74pvFf4v/O/LvX&#10;VzQtJe2qOhvcoJ/gRUtrDouOptZUU7KX9TNTbZ1JoUShLzLRuqIo6oxhDBCN751FcyfFvsNYyrQv&#10;u1EmkPZMp082m/3w8FaSOofcOYTTFlKEq5KFkabvyhRG3MnuXfdW2vjg8V5kvyrods/7zXtpB5Nd&#10;/73IwRzda4HSHArZGhMQNDlgBh7HDLCDJhk0xqEfx/PIIRn0Xc6jYBHZFGUV5NFMS+LQIdDpR2Ew&#10;P/Zthuk+aDhMjhLf9Lo0teuir4NvJjDYbupJUfV5ir6raMcwUcroNSgaHBV9b8K7FQeSWFFxkFGU&#10;6AM0G+2NMMoKS7hYVZSX7EZK0VeM5uCdDca4DfZtMsyLMkb+TukXJDvq/QHBaNpJpe+YaIl5WDoS&#10;ign9pA/3Slttj0OM+1xs66aBdpo2/KQBkmBbYFmYavqMA1gffyResllsFuEsDOLNLPTW69nNdhXO&#10;4q0/j9aX69Vq7f9p1vXDtKrznHGzzLFW/fDjMjdQw1bZWK1KNHVuzBmXlCx3q0aSBwqs2OJv2EGT&#10;Ye6pG7jBIJazkPwg9G6DZLaNF/NZuA2jWTL3FjPPT26T2AuTcL09Dem+5uzzQyI91EcURHY3vRqb&#10;h7/nsdG0rTXQuKnbpbMYB9HU7MENzzG1mtaNfZ5IYdx/kgLSfUw0VJ3dpLbk9GF3QNgEx0LYifwR&#10;trAUsMGAz3CSwEMl5O8O6YHKS0f9tqeSOaT5jkMZJH4YGozjSxjNA3iR057dtIfyDEwtHe0Q+7jS&#10;Fv37TtZlBSvZwuPiBiBV1LipjcfWKwQccsKSEOkxQnEocqDRFJs+HinnXDTnwj/FzTCeQ9BIwAhg&#10;h0kx1WTw6SeXgHFkZzTCcQDnZF6YjFTdvDbzvwQnINxqatKCbCU+AvCEf18OmLG/OEo8SnWUOAxO&#10;FR51es5Lsef5TyfQNJgo8yE4mv/ikKJt4L4ByCH+ZXSJOQOLSFgsqClgJxj6SFoZ7n4ACuaSxUbk&#10;6YOthmbfwsltMehPKADtZishHnGXg6N4TzMm0NkTB+HuMiDjNXzgoXBGiP8PD/6FC0T8Qh2M5Bzv&#10;AV+uDl5Cxtc6+FoH5uI/nItP12o8LfE7BVkwfFOZD6HpO456+vK7/gsAAP//AwBQSwMEFAAGAAgA&#10;AAAhABAXfYffAAAACAEAAA8AAABkcnMvZG93bnJldi54bWxMj0FLw0AUhO+C/2F5grd2N41RidmU&#10;UtRTEWyF0ttr8pqEZt+G7DZJ/73bkx6HGWa+yZaTacVAvWssa4jmCgRxYcuGKw0/u4/ZKwjnkUts&#10;LZOGKzlY5vd3GaalHfmbhq2vRChhl6KG2vsuldIVNRl0c9sRB+9ke4M+yL6SZY9jKDetXCj1LA02&#10;HBZq7GhdU3HeXoyGzxHHVRy9D5vzaX097JKv/SYirR8fptUbCE+T/wvDDT+gQx6YjvbCpROthnDE&#10;a5jF8ROIm60ilYA4algkLyDzTP4/kP8CAAD//wMAUEsBAi0AFAAGAAgAAAAhALaDOJL+AAAA4QEA&#10;ABMAAAAAAAAAAAAAAAAAAAAAAFtDb250ZW50X1R5cGVzXS54bWxQSwECLQAUAAYACAAAACEAOP0h&#10;/9YAAACUAQAACwAAAAAAAAAAAAAAAAAvAQAAX3JlbHMvLnJlbHNQSwECLQAUAAYACAAAACEA4YbD&#10;NBEEAABBDgAADgAAAAAAAAAAAAAAAAAuAgAAZHJzL2Uyb0RvYy54bWxQSwECLQAUAAYACAAAACEA&#10;EBd9h98AAAAIAQAADwAAAAAAAAAAAAAAAABr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left:964;top:15427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A33E0B" w:rsidRPr="00125D34" w:rsidRDefault="00A33E0B" w:rsidP="00A33E0B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المعلم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أتقن          لم يتقن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ولي الأمر/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.............................</w:t>
                      </w:r>
                    </w:p>
                  </w:txbxContent>
                </v:textbox>
              </v:shape>
              <v:group id="Group 10" o:spid="_x0000_s1037" style="position:absolute;left:4670;top:15505;width:1931;height:357" coordorigin="4670,15495" coordsize="1931,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oundrect id="AutoShape 11" o:spid="_x0000_s1038" style="position:absolute;left:618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5VsEA&#10;AADaAAAADwAAAGRycy9kb3ducmV2LnhtbESPzYoCMRCE7wu+Q2hhL4tmFFxlNIoo4l79eYA2aWcG&#10;J51hOqvj2xthYY9FVX1FLVadr9WdWqkCGxgNM1DENriKCwPn024wAyUR2WEdmAw8SWC17H0sMHfh&#10;wQe6H2OhEoQlRwNljE2utdiSPMowNMTJu4bWY0yyLbRr8ZHgvtbjLPvWHitOCyU2tCnJ3o6/3oCV&#10;qR2vJ9nhtt2OvvbNRa7VToz57HfrOahIXfwP/7V/nIEJvK+kG6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C+VbBAAAA2gAAAA8AAAAAAAAAAAAAAAAAmAIAAGRycy9kb3du&#10;cmV2LnhtbFBLBQYAAAAABAAEAPUAAACGAwAAAAA=&#10;" strokecolor="black [3213]"/>
                <v:roundrect id="AutoShape 12" o:spid="_x0000_s1039" style="position:absolute;left:467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nIcAA&#10;AADaAAAADwAAAGRycy9kb3ducmV2LnhtbESPUYvCMBCE3wX/Q1jhXkRThVOpRhFF7l717gesydoW&#10;m03p5rT+e3Mg+DjMzDfMatP5Wt2olSqwgck4A0Vsg6u4MPD7cxgtQElEdlgHJgMPEtis+70V5i7c&#10;+Ui3UyxUgrDkaKCMscm1FluSRxmHhjh5l9B6jEm2hXYt3hPc13qaZTPtseK0UGJDu5Ls9fTnDViZ&#10;2+n2Mzte9/vJ8Ks5y6U6iDEfg267BBWpi+/wq/3tDMzg/0q6AXr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BnIcAAAADaAAAADwAAAAAAAAAAAAAAAACYAgAAZHJzL2Rvd25y&#10;ZXYueG1sUEsFBgAAAAAEAAQA9QAAAIUDAAAAAA==&#10;" strokecolor="black [3213]"/>
              </v:group>
              <w10:wrap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DD" w:rsidRDefault="00AA3CD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E45" w:rsidRDefault="00BB4E45" w:rsidP="009116AE">
      <w:r>
        <w:separator/>
      </w:r>
    </w:p>
  </w:footnote>
  <w:footnote w:type="continuationSeparator" w:id="0">
    <w:p w:rsidR="00BB4E45" w:rsidRDefault="00BB4E45" w:rsidP="0091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6AE" w:rsidRDefault="00AA3CDD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54610</wp:posOffset>
              </wp:positionH>
              <wp:positionV relativeFrom="paragraph">
                <wp:posOffset>62230</wp:posOffset>
              </wp:positionV>
              <wp:extent cx="6543040" cy="1848485"/>
              <wp:effectExtent l="0" t="0" r="10160" b="18415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3040" cy="1848485"/>
                        <a:chOff x="801" y="822"/>
                        <a:chExt cx="10304" cy="2911"/>
                      </a:xfrm>
                    </wpg:grpSpPr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01" y="2463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6AE" w:rsidRPr="00125D34" w:rsidRDefault="009116AE" w:rsidP="009116AE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تاريخ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4"/>
                      <wps:cNvSpPr>
                        <a:spLocks noChangeArrowheads="1"/>
                      </wps:cNvSpPr>
                      <wps:spPr bwMode="auto">
                        <a:xfrm>
                          <a:off x="801" y="822"/>
                          <a:ext cx="10304" cy="2532"/>
                        </a:xfrm>
                        <a:prstGeom prst="roundRect">
                          <a:avLst>
                            <a:gd name="adj" fmla="val 10926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5"/>
                      <wps:cNvSpPr>
                        <a:spLocks noChangeArrowheads="1"/>
                      </wps:cNvSpPr>
                      <wps:spPr bwMode="auto">
                        <a:xfrm>
                          <a:off x="1011" y="1035"/>
                          <a:ext cx="1791" cy="1256"/>
                        </a:xfrm>
                        <a:prstGeom prst="roundRect">
                          <a:avLst>
                            <a:gd name="adj" fmla="val 1353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6"/>
                      <wps:cNvCnPr>
                        <a:cxnSpLocks noChangeShapeType="1"/>
                      </wps:cNvCnPr>
                      <wps:spPr bwMode="auto">
                        <a:xfrm>
                          <a:off x="1168" y="1689"/>
                          <a:ext cx="147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AutoShape 7"/>
                      <wps:cNvSpPr>
                        <a:spLocks noChangeArrowheads="1"/>
                      </wps:cNvSpPr>
                      <wps:spPr bwMode="auto">
                        <a:xfrm>
                          <a:off x="4137" y="3067"/>
                          <a:ext cx="3631" cy="666"/>
                        </a:xfrm>
                        <a:prstGeom prst="ribbon">
                          <a:avLst>
                            <a:gd name="adj1" fmla="val 12500"/>
                            <a:gd name="adj2" fmla="val 72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8" style="position:absolute;left:0;text-align:left;margin-left:4.3pt;margin-top:4.9pt;width:515.2pt;height:145.55pt;z-index:-251658240" coordorigin="801,822" coordsize="10304,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jogQAABsTAAAOAAAAZHJzL2Uyb0RvYy54bWzsWNtu4zYQfS/QfyD07ljUzZYQZ5HYcVAg&#10;bRfd9ANo3VuJVEk5dlr03ztDSrZsJ10j6QZtsTJgiCI5nOuZI11+2NYVeUylKgWfWfTCtkjKY5GU&#10;PJ9ZPz8sR1OLqJbxhFWCpzPrKVXWh6tvv7ncNFHqiEJUSSoJCOEq2jQzq2jbJhqPVVykNVMXokk5&#10;TGZC1qyFoczHiWQbkF5XY8e2g/FGyKSRIk6VgqcLM2ldaflZlsbtj1mm0pZUMwt0a/W/1P8r/B9f&#10;XbIol6wpyrhTg71Ci5qVHA7diVqwlpG1LE9E1WUshRJZexGLeiyyrIxTbQNYQ+0ja+6kWDfaljza&#10;5M3OTeDaIz+9Wmz8w+NHScpkZk0swlkNIdKnEoqu2TR5BCvuZPOp+SiNfXB7L+JfFUyPj+dxnJvF&#10;ZLX5XiQgjq1boV2zzWSNIsBostUReNpFIN22JIaHge+5tgeBimGOTj34+SZGcQGBxH1Tm1oEZqeO&#10;08/cdrupDZvNXiek2oIxi8y5WtdONzQM0k3tPare5tFPBWtSHSiF/uo8GvYefUDzbsSWuMapehF6&#10;lLRbeAyWagcp41jCxbxgPE+vpRSbImUJaGeMQbVBvgkGDhQK+Zynw85jjhdoBVjUu5tCzvnGYX54&#10;6C8WNVK1d6moCd7MLAm1pNVkj/eqxejvl2BYuViWVaXrqeIHD2CheQLHwlacQwV0efwR2uHt9Hbq&#10;jTwnuB159mIxul7OvVGwpBN/4S7m8wX9E8+lXlSUSZJyPKYvVeqdF7gONEyR7YpViapMUByqpGS+&#10;mleSPDKAiqW+MFqg/GDZ+FANPQ22HJlEHc++ccLRMphORt7S80fhxJ6ObBrehIHthd5ieWjSfcnT&#10;t5tENjMr9B3fJNOLttn6OrWNRXXZAhhXZY1VhpcpMEzBW57o0LasrMz9wBWo/t4V4LE+0FB0JkdN&#10;xbXb1Rak4MOVSJ4gdaWAzIJyhw4CN4WQv1tkA2g8s9RvayZTi1TfcUj/kHqICq0eeP7EgYEczqyG&#10;M4zHIGpmtRYxt/PWQP66kWVewEmm4Li4BnDKSp3Ne63AFBwAPrwTUFCwxmAv6qPBhHhHUKFT9AsB&#10;xAmkYnkiHA8B1Xc13kJ0eyA/Bgix5slPByiBSudJZxtLfrFIVlfQX6HGCLVDJ+iyUEOKzqBeJu48&#10;QBRMbupMICe1J16R3dBMuyR+KaH//zD1cm1+LchB5wbucFKQmocgLuwaMHSGL1SQ0JcNyYEC7PjP&#10;riQn0KgNPXL8vn7+oYp0fXfytxU56IRnNkxs/e9Wukft5mtKD1PaOU1pnT5dSs+5IfjxlncEf8dD&#10;dUN6eGqAzB/QULMF959FQykN4GUQeX0wDQ2z2CW1N4HXD+T8mnK83GNUKxl28LngHDqNkKaRn0NJ&#10;38yO/rP9Y9dHB5TNsF7TDnrqprn5szWEPPidKZF7mq4am94JgT0KUIjJ6tqBPnf/0uQGbofAQfA5&#10;AC5XK2E+DHQU55APgZwBIXL8nnEPORPU7X7NxHHC/sznSdPrIfpNrw5nFsez2fXvfwsAtfUXGF0p&#10;3dci/MQzHOsS2X/TuvoLAAD//wMAUEsDBBQABgAIAAAAIQBb7Jqw3gAAAAgBAAAPAAAAZHJzL2Rv&#10;d25yZXYueG1sTI9Ba8JAFITvBf/D8oTe6m4aKibNRkTanqRQLZTenskzCWZ3Q3ZN4r/v81SPwwwz&#10;32TrybRioN43zmqIFgoE2cKVja00fB/en1YgfEBbYussabiSh3U+e8gwLd1ov2jYh0pwifUpaqhD&#10;6FIpfVGTQb9wHVn2Tq43GFj2lSx7HLnctPJZqaU02FheqLGjbU3FeX8xGj5GHDdx9Dbszqft9ffw&#10;8vmzi0jrx/m0eQURaAr/YbjhMzrkzHR0F1t60WpYLTmoIWH+m6vihK8dNcRKJSDzTN4fyP8AAAD/&#10;/wMAUEsBAi0AFAAGAAgAAAAhALaDOJL+AAAA4QEAABMAAAAAAAAAAAAAAAAAAAAAAFtDb250ZW50&#10;X1R5cGVzXS54bWxQSwECLQAUAAYACAAAACEAOP0h/9YAAACUAQAACwAAAAAAAAAAAAAAAAAvAQAA&#10;X3JlbHMvLnJlbHNQSwECLQAUAAYACAAAACEAZSs4Y6IEAAAbEwAADgAAAAAAAAAAAAAAAAAuAgAA&#10;ZHJzL2Uyb0RvYy54bWxQSwECLQAUAAYACAAAACEAW+yasN4AAAAIAQAADwAAAAAAAAAAAAAAAAD8&#10;BgAAZHJzL2Rvd25yZXYueG1sUEsFBgAAAAAEAAQA8wAAAAc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01;top:2463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9116AE" w:rsidRPr="00125D34" w:rsidRDefault="009116AE" w:rsidP="009116AE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تاريخ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</v:shape>
              <v:roundrect id="_x0000_s1030" style="position:absolute;left:801;top:822;width:10304;height:2532;visibility:visible;mso-wrap-style:square;v-text-anchor:top" arcsize="716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1P68IA&#10;AADbAAAADwAAAGRycy9kb3ducmV2LnhtbESPQYvCQAyF78L+hyEL3uxUBSnVUUQQ9rasCuItdGJb&#10;7WRqZ9bWf785LHhLeC/vfVltBteoJ3Wh9mxgmqSgiAtvay4NnI77SQYqRGSLjWcy8KIAm/XHaIW5&#10;9T3/0PMQSyUhHHI0UMXY5lqHoiKHIfEtsWhX3zmMsnalth32Eu4aPUvThXZYszRU2NKuouJ++HUG&#10;ZllLt2Y+H+47F/rr5Xb+zh5nY8afw3YJKtIQ3+b/6y8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U/rwgAAANsAAAAPAAAAAAAAAAAAAAAAAJgCAABkcnMvZG93&#10;bnJldi54bWxQSwUGAAAAAAQABAD1AAAAhwMAAAAA&#10;" filled="f" strokeweight="1pt"/>
              <v:roundrect id="AutoShape 5" o:spid="_x0000_s1031" style="position:absolute;left:1011;top:1035;width:1791;height:1256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xt18EA&#10;AADbAAAADwAAAGRycy9kb3ducmV2LnhtbERPzWoCMRC+C32HMIXeNNGDyGoUKRUKgrbqAwybMVnc&#10;TLabqNt9+kYQepuP73cWq87X4kZtrAJrGI8UCOIymIqthtNxM5yBiAnZYB2YNPxShNXyZbDAwoQ7&#10;f9PtkKzIIRwL1OBSagopY+nIYxyFhjhz59B6TBm2VpoW7znc13Ki1FR6rDg3OGzo3VF5OVy9Bjv7&#10;UpuPy+5nP1X70vaur7ttr/Xba7eeg0jUpX/x0/1p8vwxPH7J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cbdfBAAAA2wAAAA8AAAAAAAAAAAAAAAAAmAIAAGRycy9kb3du&#10;cmV2LnhtbFBLBQYAAAAABAAEAPUAAACGAwAAAAA=&#10;" strokeweight="1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2" type="#_x0000_t32" style="position:absolute;left:1168;top:1689;width:1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7" o:spid="_x0000_s1033" type="#_x0000_t53" style="position:absolute;left:4137;top:3067;width:3631;height: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UuMIA&#10;AADbAAAADwAAAGRycy9kb3ducmV2LnhtbERPzWrCQBC+F3yHZQpeim4apWh0FVEUDwUx9QGG7JiE&#10;Zmfj7tbEt3cLhd7m4/ud5bo3jbiT87VlBe/jBARxYXXNpYLL1340A+EDssbGMil4kIf1avCyxEzb&#10;js90z0MpYgj7DBVUIbSZlL6oyKAf25Y4clfrDIYIXSm1wy6Gm0amSfIhDdYcGypsaVtR8Z3/GAVd&#10;v/mUu/StPbhbOZ1uT/Nrns6VGr72mwWIQH34F/+5jzrOn8DvL/E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/ZS4wgAAANsAAAAPAAAAAAAAAAAAAAAAAJgCAABkcnMvZG93&#10;bnJldi54bWxQSwUGAAAAAAQABAD1AAAAhwMAAAAA&#10;" adj="2992"/>
            </v:group>
          </w:pict>
        </mc:Fallback>
      </mc:AlternateConten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EE"/>
    <w:rsid w:val="00025175"/>
    <w:rsid w:val="00056738"/>
    <w:rsid w:val="000814E6"/>
    <w:rsid w:val="00111E0B"/>
    <w:rsid w:val="00125D34"/>
    <w:rsid w:val="0016063F"/>
    <w:rsid w:val="00162F9B"/>
    <w:rsid w:val="001D5662"/>
    <w:rsid w:val="002D6117"/>
    <w:rsid w:val="002F3D5F"/>
    <w:rsid w:val="0034344E"/>
    <w:rsid w:val="00382BE0"/>
    <w:rsid w:val="003C3D31"/>
    <w:rsid w:val="00450138"/>
    <w:rsid w:val="00497CD6"/>
    <w:rsid w:val="00563DEE"/>
    <w:rsid w:val="00597341"/>
    <w:rsid w:val="00622739"/>
    <w:rsid w:val="00640592"/>
    <w:rsid w:val="007103D6"/>
    <w:rsid w:val="00882CB7"/>
    <w:rsid w:val="008C6F83"/>
    <w:rsid w:val="009116AE"/>
    <w:rsid w:val="009208E9"/>
    <w:rsid w:val="00A33E0B"/>
    <w:rsid w:val="00AA3CDD"/>
    <w:rsid w:val="00AE10EE"/>
    <w:rsid w:val="00BB4E45"/>
    <w:rsid w:val="00BC0702"/>
    <w:rsid w:val="00BC565A"/>
    <w:rsid w:val="00C208CC"/>
    <w:rsid w:val="00C2393D"/>
    <w:rsid w:val="00C3234A"/>
    <w:rsid w:val="00C90106"/>
    <w:rsid w:val="00CA1CF2"/>
    <w:rsid w:val="00CD683F"/>
    <w:rsid w:val="00CF337E"/>
    <w:rsid w:val="00D02BA3"/>
    <w:rsid w:val="00DE17EE"/>
    <w:rsid w:val="00DF27BB"/>
    <w:rsid w:val="00ED7771"/>
    <w:rsid w:val="00FA0D1C"/>
    <w:rsid w:val="00FA6ACC"/>
    <w:rsid w:val="00FE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E0045D8-8A31-4BED-A1C1-BD495366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16AE"/>
  </w:style>
  <w:style w:type="paragraph" w:styleId="a4">
    <w:name w:val="footer"/>
    <w:basedOn w:val="a"/>
    <w:link w:val="Char0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16AE"/>
  </w:style>
  <w:style w:type="table" w:styleId="a5">
    <w:name w:val="Table Grid"/>
    <w:basedOn w:val="a1"/>
    <w:uiPriority w:val="59"/>
    <w:rsid w:val="00DE1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576;&#1585;&#1575;&#1605;&#1580;\&#1606;&#1605;&#1575;&#1584;&#1580;\&#1575;&#1606;&#1605;&#1608;&#1584;&#1580;%20&#1608;&#1585;&#1602;&#1577;%20&#1593;&#1605;&#1604;.dotx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60B20-56FF-4EF3-8F96-77A4E349E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انموذج ورقة عمل.dotx</Template>
  <TotalTime>5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وجيه يونس</cp:lastModifiedBy>
  <cp:revision>5</cp:revision>
  <dcterms:created xsi:type="dcterms:W3CDTF">2016-01-22T08:04:00Z</dcterms:created>
  <dcterms:modified xsi:type="dcterms:W3CDTF">2018-02-21T20:01:00Z</dcterms:modified>
</cp:coreProperties>
</file>