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382BE0" w:rsidP="00382BE0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82BE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أقرأ ثم أستخرج المطلوب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C6F83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382BE0" w:rsidP="00382BE0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 w:rsidRPr="00382BE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أقرأ ثم أستخرج المطلوب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C6F83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382BE0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اللام القمرية</w:t>
            </w: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382BE0" w:rsidP="00DE17EE">
            <w:pPr>
              <w:rPr>
                <w:sz w:val="48"/>
                <w:szCs w:val="48"/>
                <w:rtl/>
              </w:rPr>
            </w:pPr>
            <w:r w:rsidRPr="00382BE0">
              <w:rPr>
                <w:rFonts w:hint="cs"/>
                <w:sz w:val="28"/>
                <w:szCs w:val="28"/>
                <w:rtl/>
              </w:rPr>
              <w:t>اللام الشمسية</w:t>
            </w: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Pr="00382BE0" w:rsidRDefault="00382BE0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التاء المربوطة</w:t>
            </w: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التاء المفتوحة</w:t>
            </w: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DE17EE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كلمة مبدوءة بهمزة وصل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( ا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382BE0" w:rsidP="00382BE0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كلمة مبدوءة بهمزة قطع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( أ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كلمة مختومة بـ</w:t>
            </w:r>
          </w:p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( هـ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كلمة مختومة بـ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( ى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>)</w:t>
            </w: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7103D6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 xml:space="preserve">تلميذ </w:t>
      </w:r>
      <w:r w:rsidR="007103D6">
        <w:rPr>
          <w:rFonts w:cs="PT Bold Heading" w:hint="cs"/>
          <w:sz w:val="40"/>
          <w:szCs w:val="40"/>
          <w:rtl/>
        </w:rPr>
        <w:t>يرمي بقايا الطعام في ساحة المدرسة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4F6" w:rsidRDefault="00DB64F6" w:rsidP="009116AE">
      <w:r>
        <w:separator/>
      </w:r>
    </w:p>
  </w:endnote>
  <w:endnote w:type="continuationSeparator" w:id="0">
    <w:p w:rsidR="00DB64F6" w:rsidRDefault="00DB64F6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E6D" w:rsidRDefault="00E27E6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E6D" w:rsidRDefault="00E27E6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4F6" w:rsidRDefault="00DB64F6" w:rsidP="009116AE">
      <w:r>
        <w:separator/>
      </w:r>
    </w:p>
  </w:footnote>
  <w:footnote w:type="continuationSeparator" w:id="0">
    <w:p w:rsidR="00DB64F6" w:rsidRDefault="00DB64F6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3C3D31">
    <w:pPr>
      <w:pStyle w:val="a3"/>
    </w:pPr>
    <w:bookmarkStart w:id="0" w:name="_GoBack"/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54864</wp:posOffset>
              </wp:positionH>
              <wp:positionV relativeFrom="paragraph">
                <wp:posOffset>62484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2D6117"/>
    <w:rsid w:val="002F3D5F"/>
    <w:rsid w:val="0034344E"/>
    <w:rsid w:val="00382BE0"/>
    <w:rsid w:val="003C3D31"/>
    <w:rsid w:val="00450138"/>
    <w:rsid w:val="00622739"/>
    <w:rsid w:val="00640592"/>
    <w:rsid w:val="007103D6"/>
    <w:rsid w:val="00882CB7"/>
    <w:rsid w:val="008C6F83"/>
    <w:rsid w:val="009116AE"/>
    <w:rsid w:val="009208E9"/>
    <w:rsid w:val="00A33E0B"/>
    <w:rsid w:val="00A9582D"/>
    <w:rsid w:val="00AE10EE"/>
    <w:rsid w:val="00BC0702"/>
    <w:rsid w:val="00BC565A"/>
    <w:rsid w:val="00C208CC"/>
    <w:rsid w:val="00C2393D"/>
    <w:rsid w:val="00C3234A"/>
    <w:rsid w:val="00CD683F"/>
    <w:rsid w:val="00CF337E"/>
    <w:rsid w:val="00D02BA3"/>
    <w:rsid w:val="00DB64F6"/>
    <w:rsid w:val="00DE17EE"/>
    <w:rsid w:val="00DF27BB"/>
    <w:rsid w:val="00E27E6D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09B81-8AE1-45B8-9727-C483DB59A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17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2016-01-22T07:47:00Z</dcterms:created>
  <dcterms:modified xsi:type="dcterms:W3CDTF">2018-02-21T20:01:00Z</dcterms:modified>
</cp:coreProperties>
</file>